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3BC14" w14:textId="77777777" w:rsidR="00D35D9C" w:rsidRDefault="00007528" w:rsidP="002C1B4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SLUŽBA – VLASTITI POGON ZA OBAVLJANJE</w:t>
      </w:r>
    </w:p>
    <w:p w14:paraId="0F317417" w14:textId="75BCFDD9" w:rsidR="00007528" w:rsidRDefault="00D35D9C" w:rsidP="002C1B4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KOMUNALNE DJELATNOSTI</w:t>
      </w:r>
      <w:r w:rsidR="00007528">
        <w:rPr>
          <w:rFonts w:ascii="Times New Roman" w:hAnsi="Times New Roman" w:cs="Times New Roman"/>
          <w:color w:val="000000"/>
        </w:rPr>
        <w:t xml:space="preserve"> </w:t>
      </w:r>
    </w:p>
    <w:p w14:paraId="3A2A8613" w14:textId="75760A6C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141693FB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6F74A7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</w:t>
      </w:r>
      <w:r w:rsidR="006F74A7">
        <w:rPr>
          <w:rFonts w:ascii="Times New Roman" w:eastAsia="Times New Roman" w:hAnsi="Times New Roman" w:cs="Times New Roman"/>
          <w:lang w:eastAsia="hr-HR"/>
        </w:rPr>
        <w:t>6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9C5E94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16B5">
        <w:rPr>
          <w:rFonts w:ascii="Times New Roman" w:eastAsia="Times New Roman" w:hAnsi="Times New Roman" w:cs="Times New Roman"/>
          <w:snapToGrid w:val="0"/>
        </w:rPr>
        <w:t>08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2ADA48CD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</w:t>
      </w:r>
      <w:r w:rsidR="00672224">
        <w:rPr>
          <w:rFonts w:ascii="Times New Roman" w:eastAsia="Calibri" w:hAnsi="Times New Roman" w:cs="Times New Roman"/>
        </w:rPr>
        <w:t>namještenika</w:t>
      </w:r>
      <w:r w:rsidR="004D0706">
        <w:rPr>
          <w:rFonts w:ascii="Times New Roman" w:eastAsia="Calibri" w:hAnsi="Times New Roman" w:cs="Times New Roman"/>
        </w:rPr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u Grad Karlovac, </w:t>
      </w:r>
    </w:p>
    <w:p w14:paraId="4674B811" w14:textId="77777777" w:rsidR="00D94D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 w:rsidR="006F74A7">
        <w:rPr>
          <w:rFonts w:ascii="Times New Roman" w:eastAsia="Calibri" w:hAnsi="Times New Roman" w:cs="Times New Roman"/>
          <w:bCs/>
        </w:rPr>
        <w:t>Službu – Vlastiti pogon za obavljanje komunalne</w:t>
      </w:r>
      <w:r w:rsidR="00672224">
        <w:rPr>
          <w:rFonts w:ascii="Times New Roman" w:eastAsia="Calibri" w:hAnsi="Times New Roman" w:cs="Times New Roman"/>
          <w:bCs/>
        </w:rPr>
        <w:t xml:space="preserve"> djelatnosti</w:t>
      </w:r>
      <w:r w:rsidR="009D6155">
        <w:rPr>
          <w:rFonts w:ascii="Times New Roman" w:eastAsia="Calibri" w:hAnsi="Times New Roman" w:cs="Times New Roman"/>
          <w:bCs/>
        </w:rPr>
        <w:t xml:space="preserve"> </w:t>
      </w:r>
    </w:p>
    <w:p w14:paraId="0EB9329E" w14:textId="46058C4D" w:rsidR="001330A2" w:rsidRDefault="009D6155" w:rsidP="00D94D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672224">
        <w:rPr>
          <w:rFonts w:ascii="Times New Roman" w:eastAsia="Calibri" w:hAnsi="Times New Roman" w:cs="Times New Roman"/>
          <w:b/>
        </w:rPr>
        <w:t>pomoćni vozač</w:t>
      </w:r>
      <w:r w:rsidR="004D0706">
        <w:rPr>
          <w:rFonts w:ascii="Times New Roman" w:eastAsia="Calibri" w:hAnsi="Times New Roman" w:cs="Times New Roman"/>
          <w:b/>
        </w:rPr>
        <w:t xml:space="preserve"> pauka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008482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D57641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E6A3D">
        <w:rPr>
          <w:rFonts w:ascii="Times New Roman" w:hAnsi="Times New Roman" w:cs="Times New Roman"/>
          <w:b/>
          <w:color w:val="000000" w:themeColor="text1"/>
        </w:rPr>
        <w:t>Velikoj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1B633B40" w14:textId="77777777" w:rsidR="00255069" w:rsidRPr="007E7258" w:rsidRDefault="004B443F" w:rsidP="00255069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255069" w:rsidRPr="007E7258">
        <w:rPr>
          <w:rFonts w:ascii="Times New Roman" w:hAnsi="Times New Roman" w:cs="Times New Roman"/>
        </w:rPr>
        <w:t xml:space="preserve">         </w:t>
      </w:r>
      <w:r w:rsidR="00255069">
        <w:rPr>
          <w:rFonts w:ascii="Times New Roman" w:hAnsi="Times New Roman" w:cs="Times New Roman"/>
        </w:rPr>
        <w:t xml:space="preserve"> </w:t>
      </w:r>
      <w:r w:rsidR="00255069" w:rsidRPr="007E7258">
        <w:rPr>
          <w:rFonts w:ascii="Times New Roman" w:hAnsi="Times New Roman" w:cs="Times New Roman"/>
        </w:rPr>
        <w:t>ZA POVJERENSTVO</w:t>
      </w:r>
      <w:r w:rsidR="00255069" w:rsidRPr="007E7258">
        <w:rPr>
          <w:rFonts w:ascii="Times New Roman" w:hAnsi="Times New Roman" w:cs="Times New Roman"/>
        </w:rPr>
        <w:tab/>
      </w:r>
    </w:p>
    <w:p w14:paraId="48E4BA7A" w14:textId="36BCDAD3" w:rsidR="00255069" w:rsidRDefault="00255069" w:rsidP="00255069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Službenica ovlaštena za privremeno</w:t>
      </w:r>
    </w:p>
    <w:p w14:paraId="09D2A4F4" w14:textId="7F1D5B13" w:rsidR="00255069" w:rsidRPr="007E7258" w:rsidRDefault="00255069" w:rsidP="0025506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 w:rsidR="007A1E7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obavljanje poslova </w:t>
      </w:r>
      <w:r w:rsidR="004D0706">
        <w:rPr>
          <w:rFonts w:ascii="Times New Roman" w:hAnsi="Times New Roman" w:cs="Times New Roman"/>
        </w:rPr>
        <w:t>upraviteljice</w:t>
      </w:r>
    </w:p>
    <w:p w14:paraId="04D4DFE5" w14:textId="760DBE51" w:rsidR="005D20EB" w:rsidRPr="007E7258" w:rsidRDefault="005D20EB" w:rsidP="00255069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D94DCD">
        <w:rPr>
          <w:rFonts w:ascii="Times New Roman" w:hAnsi="Times New Roman" w:cs="Times New Roman"/>
        </w:rPr>
        <w:t xml:space="preserve"> </w:t>
      </w:r>
      <w:r w:rsidR="007D1E6A">
        <w:rPr>
          <w:rFonts w:ascii="Times New Roman" w:hAnsi="Times New Roman" w:cs="Times New Roman"/>
        </w:rPr>
        <w:t xml:space="preserve">    </w:t>
      </w:r>
      <w:r w:rsidR="00010EC5">
        <w:rPr>
          <w:rFonts w:ascii="Times New Roman" w:hAnsi="Times New Roman" w:cs="Times New Roman"/>
        </w:rPr>
        <w:t>Anita Lukačić</w:t>
      </w:r>
      <w:r w:rsidRPr="007E7258">
        <w:rPr>
          <w:rFonts w:ascii="Times New Roman" w:hAnsi="Times New Roman" w:cs="Times New Roman"/>
        </w:rPr>
        <w:t xml:space="preserve">, </w:t>
      </w:r>
      <w:proofErr w:type="spellStart"/>
      <w:r w:rsidR="00D94DCD">
        <w:rPr>
          <w:rFonts w:ascii="Times New Roman" w:hAnsi="Times New Roman" w:cs="Times New Roman"/>
        </w:rPr>
        <w:t>struč.spec.oec</w:t>
      </w:r>
      <w:proofErr w:type="spellEnd"/>
      <w:r w:rsidR="00D94DCD">
        <w:rPr>
          <w:rFonts w:ascii="Times New Roman" w:hAnsi="Times New Roman" w:cs="Times New Roman"/>
        </w:rPr>
        <w:t>.</w:t>
      </w:r>
    </w:p>
    <w:p w14:paraId="18BE7CBF" w14:textId="77777777" w:rsidR="00D94DCD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5DE441D5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F505F1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57EB9" w14:textId="77777777" w:rsidR="00F505F1" w:rsidRDefault="00F505F1" w:rsidP="00883CD4">
      <w:pPr>
        <w:spacing w:after="0" w:line="240" w:lineRule="auto"/>
      </w:pPr>
      <w:r>
        <w:separator/>
      </w:r>
    </w:p>
  </w:endnote>
  <w:endnote w:type="continuationSeparator" w:id="0">
    <w:p w14:paraId="3AAC587B" w14:textId="77777777" w:rsidR="00F505F1" w:rsidRDefault="00F505F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BCF55" w14:textId="77777777" w:rsidR="00F505F1" w:rsidRDefault="00F505F1" w:rsidP="00883CD4">
      <w:pPr>
        <w:spacing w:after="0" w:line="240" w:lineRule="auto"/>
      </w:pPr>
      <w:r>
        <w:separator/>
      </w:r>
    </w:p>
  </w:footnote>
  <w:footnote w:type="continuationSeparator" w:id="0">
    <w:p w14:paraId="6C534522" w14:textId="77777777" w:rsidR="00F505F1" w:rsidRDefault="00F505F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07528"/>
    <w:rsid w:val="000108BC"/>
    <w:rsid w:val="00010EC5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10D9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1B7D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069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1B4E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BB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4DB3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0706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3BF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222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4A7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71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1E6A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F0F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4FBD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57735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35D9C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4DCD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5F1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19C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2024-03-08T09:50:00Z</cp:lastPrinted>
  <dcterms:created xsi:type="dcterms:W3CDTF">2024-03-10T19:08:00Z</dcterms:created>
  <dcterms:modified xsi:type="dcterms:W3CDTF">2024-03-10T19:08:00Z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